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284" w:rsidRDefault="00CA7669" w:rsidP="00C16F4C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7</w:t>
      </w:r>
    </w:p>
    <w:p w:rsidR="00C16F4C" w:rsidRDefault="00C16F4C" w:rsidP="00C16F4C">
      <w:pPr>
        <w:spacing w:after="120"/>
        <w:jc w:val="right"/>
      </w:pP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</w:rPr>
      </w:pPr>
      <w:r w:rsidRPr="00C16F4C">
        <w:rPr>
          <w:rFonts w:ascii="Calibri" w:hAnsi="Calibri" w:cs="Calibri"/>
        </w:rPr>
        <w:t>……………………………………………………</w:t>
      </w:r>
    </w:p>
    <w:p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  <w:i/>
        </w:rPr>
      </w:pPr>
      <w:r w:rsidRPr="00C16F4C">
        <w:rPr>
          <w:rFonts w:ascii="Calibri" w:hAnsi="Calibri" w:cs="Calibri"/>
          <w:i/>
        </w:rPr>
        <w:t>Miejscowość, data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Wykonawca 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adres: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tel.: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e-mail: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:rsidR="00395284" w:rsidRDefault="00395284">
      <w:pPr>
        <w:spacing w:line="360" w:lineRule="auto"/>
        <w:jc w:val="both"/>
        <w:rPr>
          <w:rFonts w:ascii="Calibri" w:eastAsia="Times New Roman" w:hAnsi="Calibri" w:cs="Times New Roman"/>
          <w:sz w:val="22"/>
          <w:szCs w:val="22"/>
          <w:lang w:eastAsia="pl-PL"/>
        </w:rPr>
      </w:pPr>
    </w:p>
    <w:p w:rsidR="00395284" w:rsidRDefault="00CA7669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 xml:space="preserve">POTENCJAŁ TECHNICZNY NIEZBĘDNY </w:t>
      </w:r>
      <w:r>
        <w:rPr>
          <w:rFonts w:ascii="Calibri" w:eastAsia="Batang" w:hAnsi="Calibri" w:cs="Calibri Light"/>
          <w:b/>
          <w:sz w:val="22"/>
          <w:szCs w:val="22"/>
        </w:rPr>
        <w:t>DO WYKONANIA ZAMÓWIENIA</w:t>
      </w:r>
    </w:p>
    <w:p w:rsidR="00395284" w:rsidRDefault="00CA7669">
      <w:pPr>
        <w:shd w:val="clear" w:color="auto" w:fill="CCCCCC"/>
        <w:spacing w:line="360" w:lineRule="auto"/>
        <w:jc w:val="center"/>
      </w:pPr>
      <w:r>
        <w:rPr>
          <w:rFonts w:ascii="Calibri" w:eastAsia="Batang" w:hAnsi="Calibri" w:cs="Calibri Light"/>
          <w:b/>
          <w:bCs/>
          <w:i/>
          <w:iCs/>
          <w:color w:val="000000"/>
          <w:sz w:val="22"/>
          <w:szCs w:val="22"/>
          <w:lang w:eastAsia="pl-PL"/>
        </w:rPr>
        <w:t>W przypadku składania oferty na więcej niż jeden Pakiet załącznik nr 7 należy wypełnić dla każdego pakietu osobno</w:t>
      </w: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Pakiet nr ….nazwę szkolenia:..........................................................................................</w:t>
      </w: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..........</w:t>
      </w:r>
    </w:p>
    <w:p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Sala szkoleniowa do przeprowadzenia zajęć teoretycznych oraz pomieszczenie/miejsce świadczenia usługi cateringowej.........................................................../adres/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1335"/>
        <w:gridCol w:w="1347"/>
      </w:tblGrid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Lp.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Wymaganie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Tak (spełnia)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Nie (nie spełnia)</w:t>
            </w: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1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Sala </w:t>
            </w: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szkoleniowa spełnia warunki BHP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2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Powierzchnia sali szkoleniowej jest odpowiednio duża w stosunku do liczny osób objętych szkoleniem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3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Sprawne ogrzewanie i klimatyzację zapewniające możliwość dostosowania optymalnej temperatury w sali,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4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Brak </w:t>
            </w: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zakłócenia pracy hałasem z zewnątrz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5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Wykonawca zapewnia utrzymanie czystości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6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zaplecza sanitarnego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7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światła dziennego i oświetlenia sztucznego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8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Zapewnione jest miejsca/pomieszczenia do </w:t>
            </w: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świadczenia usługi cateringowej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ableContents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9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Sala wyposażona w niezbędny do realizacji szkolenia sprzęt i pomoce dydaktyczne: tablica </w:t>
            </w:r>
            <w:proofErr w:type="spellStart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suchościeralna</w:t>
            </w:r>
            <w:proofErr w:type="spellEnd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 lub flipchart, komputer i rzutnik multime</w:t>
            </w:r>
            <w:bookmarkStart w:id="0" w:name="_GoBack"/>
            <w:bookmarkEnd w:id="0"/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dialny, papier i przybory do pisania dla Uczestników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:rsidR="00395284" w:rsidRDefault="00CA7669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ab/>
      </w:r>
    </w:p>
    <w:p w:rsidR="00395284" w:rsidRDefault="00CA7669">
      <w:pPr>
        <w:pStyle w:val="Normalny1"/>
        <w:spacing w:line="100" w:lineRule="atLeast"/>
        <w:ind w:left="5813" w:firstLine="568"/>
        <w:jc w:val="both"/>
      </w:pPr>
      <w:r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395284" w:rsidRDefault="00CA7669">
      <w:pPr>
        <w:tabs>
          <w:tab w:val="center" w:pos="6804"/>
        </w:tabs>
        <w:spacing w:after="120"/>
        <w:jc w:val="right"/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>(czytelny podpis Wykonawcy)</w:t>
      </w:r>
    </w:p>
    <w:p w:rsidR="00395284" w:rsidRDefault="00395284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sectPr w:rsidR="00395284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669" w:rsidRDefault="00CA7669">
      <w:r>
        <w:separator/>
      </w:r>
    </w:p>
  </w:endnote>
  <w:endnote w:type="continuationSeparator" w:id="0">
    <w:p w:rsidR="00CA7669" w:rsidRDefault="00CA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panose1 w:val="05010000000000000000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A766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669" w:rsidRDefault="00CA7669">
      <w:r>
        <w:rPr>
          <w:color w:val="000000"/>
        </w:rPr>
        <w:separator/>
      </w:r>
    </w:p>
  </w:footnote>
  <w:footnote w:type="continuationSeparator" w:id="0">
    <w:p w:rsidR="00CA7669" w:rsidRDefault="00CA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6A" w:rsidRDefault="00C16F4C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4F290A48" wp14:editId="747C5008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281B4E"/>
    <w:multiLevelType w:val="multilevel"/>
    <w:tmpl w:val="622A5418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C2971"/>
    <w:multiLevelType w:val="multilevel"/>
    <w:tmpl w:val="3090761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5284"/>
    <w:rsid w:val="00395284"/>
    <w:rsid w:val="00C16F4C"/>
    <w:rsid w:val="00CA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114E"/>
  <w15:docId w15:val="{B42C2D66-2BED-411A-8241-0DA8A3E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customStyle="1" w:styleId="Normalny1">
    <w:name w:val="Normalny1"/>
    <w:pPr>
      <w:suppressAutoHyphens/>
      <w:textAlignment w:val="auto"/>
    </w:pPr>
    <w:rPr>
      <w:lang w:eastAsia="hi-I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LGD</cp:lastModifiedBy>
  <cp:revision>2</cp:revision>
  <dcterms:created xsi:type="dcterms:W3CDTF">2018-08-26T13:48:00Z</dcterms:created>
  <dcterms:modified xsi:type="dcterms:W3CDTF">2018-08-26T13:48:00Z</dcterms:modified>
</cp:coreProperties>
</file>